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8D7417" w14:textId="3AB09013" w:rsidR="00785C5D" w:rsidRDefault="00785C5D" w:rsidP="00785C5D">
      <w:pPr>
        <w:pStyle w:val="Heading2"/>
      </w:pPr>
      <w:r>
        <w:t xml:space="preserve">Requesting a Meeting with Your </w:t>
      </w:r>
      <w:r w:rsidR="0052229E">
        <w:t xml:space="preserve">Senator </w:t>
      </w:r>
      <w:r w:rsidR="00E323F1">
        <w:t>and</w:t>
      </w:r>
      <w:r w:rsidR="0052229E">
        <w:t xml:space="preserve"> Representative</w:t>
      </w:r>
    </w:p>
    <w:p w14:paraId="7FD477BB" w14:textId="77777777" w:rsidR="00785C5D" w:rsidRDefault="00785C5D" w:rsidP="00785C5D"/>
    <w:p w14:paraId="199EBFA9" w14:textId="440DF996" w:rsidR="003C092C" w:rsidRDefault="0036038D" w:rsidP="00F7148A">
      <w:pPr>
        <w:pStyle w:val="Heading3"/>
      </w:pPr>
      <w:r w:rsidRPr="0FF28DAF">
        <w:t>Template outreach email</w:t>
      </w:r>
    </w:p>
    <w:p w14:paraId="46E0321D" w14:textId="4BD9A579" w:rsidR="636FFF1F" w:rsidRDefault="636FFF1F" w:rsidP="0FF28DAF">
      <w:r>
        <w:t xml:space="preserve">Subject line: Meeting Request for </w:t>
      </w:r>
      <w:r w:rsidRPr="0003334F">
        <w:rPr>
          <w:highlight w:val="yellow"/>
        </w:rPr>
        <w:t>[Foundation Name]</w:t>
      </w:r>
    </w:p>
    <w:p w14:paraId="36FA555A" w14:textId="7FA660DD" w:rsidR="003C092C" w:rsidRDefault="003C092C" w:rsidP="00785C5D">
      <w:r>
        <w:t xml:space="preserve">Dear </w:t>
      </w:r>
      <w:r w:rsidRPr="0003334F">
        <w:rPr>
          <w:highlight w:val="yellow"/>
        </w:rPr>
        <w:t>[Scheduler</w:t>
      </w:r>
      <w:r w:rsidR="00645F3D">
        <w:rPr>
          <w:highlight w:val="yellow"/>
        </w:rPr>
        <w:t xml:space="preserve"> or District Director</w:t>
      </w:r>
      <w:r w:rsidRPr="0003334F">
        <w:rPr>
          <w:highlight w:val="yellow"/>
        </w:rPr>
        <w:t xml:space="preserve"> First Name]</w:t>
      </w:r>
      <w:r>
        <w:t>,</w:t>
      </w:r>
    </w:p>
    <w:p w14:paraId="66B8048C" w14:textId="77777777" w:rsidR="003C092C" w:rsidRDefault="003C092C" w:rsidP="00785C5D"/>
    <w:p w14:paraId="31EFFB00" w14:textId="77777777" w:rsidR="003C092C" w:rsidRDefault="003C092C" w:rsidP="00785C5D">
      <w:r>
        <w:t xml:space="preserve">I hope this message finds you well. </w:t>
      </w:r>
    </w:p>
    <w:p w14:paraId="7995E224" w14:textId="77777777" w:rsidR="003C092C" w:rsidRDefault="003C092C" w:rsidP="00785C5D"/>
    <w:p w14:paraId="79BD682B" w14:textId="4377F988" w:rsidR="003C092C" w:rsidRDefault="003C092C" w:rsidP="00785C5D">
      <w:r>
        <w:t xml:space="preserve">Please see the attached letter requesting a meeting with Senator/Representative </w:t>
      </w:r>
      <w:r w:rsidRPr="0003334F">
        <w:rPr>
          <w:highlight w:val="yellow"/>
        </w:rPr>
        <w:t>[Last Name]</w:t>
      </w:r>
      <w:r>
        <w:t xml:space="preserve"> during </w:t>
      </w:r>
      <w:r w:rsidR="0052229E">
        <w:t>the upcoming April recess</w:t>
      </w:r>
      <w:r w:rsidR="00357DD1">
        <w:t xml:space="preserve"> to </w:t>
      </w:r>
      <w:r w:rsidR="00767E4C">
        <w:t>share more</w:t>
      </w:r>
      <w:r w:rsidR="00357DD1">
        <w:t xml:space="preserve"> about the work of </w:t>
      </w:r>
      <w:r w:rsidR="00767E4C" w:rsidRPr="0003334F">
        <w:rPr>
          <w:highlight w:val="yellow"/>
        </w:rPr>
        <w:t>[Foundation Name]</w:t>
      </w:r>
      <w:r w:rsidR="00767E4C">
        <w:t xml:space="preserve"> in </w:t>
      </w:r>
      <w:r w:rsidR="00767E4C" w:rsidRPr="0003334F">
        <w:rPr>
          <w:highlight w:val="yellow"/>
        </w:rPr>
        <w:t>[name of city, state]</w:t>
      </w:r>
      <w:r w:rsidR="00B44C37">
        <w:t xml:space="preserve">. </w:t>
      </w:r>
      <w:r w:rsidR="00767E4C">
        <w:t>P</w:t>
      </w:r>
      <w:r w:rsidR="00B44C37">
        <w:t>lease let me know if it is possible for us to schedule a meeting during</w:t>
      </w:r>
      <w:r w:rsidR="0052229E">
        <w:t xml:space="preserve"> that time</w:t>
      </w:r>
      <w:r w:rsidR="00645F3D">
        <w:t xml:space="preserve"> to share more about the work we are supporting in </w:t>
      </w:r>
      <w:r w:rsidR="007A63F5">
        <w:t>[</w:t>
      </w:r>
      <w:r w:rsidR="007A63F5" w:rsidRPr="007A63F5">
        <w:rPr>
          <w:highlight w:val="yellow"/>
        </w:rPr>
        <w:t>city or community]</w:t>
      </w:r>
      <w:r w:rsidR="0052229E">
        <w:t>.</w:t>
      </w:r>
      <w:r w:rsidR="00B44C37">
        <w:t xml:space="preserve"> </w:t>
      </w:r>
    </w:p>
    <w:p w14:paraId="14B38D4F" w14:textId="77777777" w:rsidR="00B44C37" w:rsidRDefault="00B44C37" w:rsidP="00785C5D"/>
    <w:p w14:paraId="1B611D74" w14:textId="66E7291A" w:rsidR="00B44C37" w:rsidRDefault="00B44C37" w:rsidP="00785C5D">
      <w:r>
        <w:t>I very much appreciate your assistance on this matter.</w:t>
      </w:r>
    </w:p>
    <w:p w14:paraId="7BFD0BA4" w14:textId="77777777" w:rsidR="00B44C37" w:rsidRDefault="00B44C37" w:rsidP="00785C5D"/>
    <w:p w14:paraId="69678BE2" w14:textId="0D8198C1" w:rsidR="00B44C37" w:rsidRDefault="00B44C37" w:rsidP="00785C5D">
      <w:r>
        <w:t>Sincerely,</w:t>
      </w:r>
    </w:p>
    <w:p w14:paraId="0CDBCA7A" w14:textId="6E3FD62F" w:rsidR="003C092C" w:rsidRPr="0036038D" w:rsidRDefault="00B44C37" w:rsidP="00B44C37">
      <w:pPr>
        <w:rPr>
          <w:b/>
          <w:bCs/>
        </w:rPr>
      </w:pPr>
      <w:r w:rsidRPr="00F20072">
        <w:rPr>
          <w:highlight w:val="yellow"/>
        </w:rPr>
        <w:t>[Your Name]</w:t>
      </w:r>
    </w:p>
    <w:p w14:paraId="3A2626BA" w14:textId="77777777" w:rsidR="0036038D" w:rsidRDefault="0036038D" w:rsidP="006B7C84"/>
    <w:p w14:paraId="320905AD" w14:textId="672CD372" w:rsidR="0036038D" w:rsidRPr="0036038D" w:rsidRDefault="0036038D" w:rsidP="00F7148A">
      <w:pPr>
        <w:pStyle w:val="Heading3"/>
      </w:pPr>
      <w:r>
        <w:t>Template letter</w:t>
      </w:r>
    </w:p>
    <w:p w14:paraId="6FAEDBB3" w14:textId="64A8927F" w:rsidR="00BF4568" w:rsidRDefault="00206D9B" w:rsidP="006B7C84">
      <w:r>
        <w:t xml:space="preserve">The Honorable </w:t>
      </w:r>
      <w:r w:rsidRPr="00285267">
        <w:rPr>
          <w:highlight w:val="yellow"/>
        </w:rPr>
        <w:t>[Member Name]</w:t>
      </w:r>
    </w:p>
    <w:p w14:paraId="185EE050" w14:textId="0AEC016E" w:rsidR="00206D9B" w:rsidRPr="00285267" w:rsidRDefault="00206D9B" w:rsidP="006B7C84">
      <w:pPr>
        <w:rPr>
          <w:highlight w:val="yellow"/>
        </w:rPr>
      </w:pPr>
      <w:r w:rsidRPr="00285267">
        <w:rPr>
          <w:highlight w:val="yellow"/>
        </w:rPr>
        <w:t>U.S. House of Representatives / U.S. Senate</w:t>
      </w:r>
    </w:p>
    <w:p w14:paraId="58E3B48C" w14:textId="4D342EC8" w:rsidR="00206D9B" w:rsidRPr="00285267" w:rsidRDefault="00206D9B" w:rsidP="006B7C84">
      <w:pPr>
        <w:rPr>
          <w:highlight w:val="yellow"/>
        </w:rPr>
      </w:pPr>
      <w:r w:rsidRPr="00285267">
        <w:rPr>
          <w:highlight w:val="yellow"/>
        </w:rPr>
        <w:t>Office Location</w:t>
      </w:r>
    </w:p>
    <w:p w14:paraId="602CC8DB" w14:textId="0F3506AC" w:rsidR="08BC605C" w:rsidRDefault="08BC605C" w:rsidP="3B5F0E03">
      <w:r w:rsidRPr="00285267">
        <w:rPr>
          <w:highlight w:val="yellow"/>
        </w:rPr>
        <w:t>City, State Zip</w:t>
      </w:r>
    </w:p>
    <w:p w14:paraId="69B5B408" w14:textId="77777777" w:rsidR="00206D9B" w:rsidRDefault="00206D9B" w:rsidP="006B7C84"/>
    <w:p w14:paraId="7A4EC1D8" w14:textId="4714736B" w:rsidR="00206D9B" w:rsidRDefault="00206D9B" w:rsidP="006B7C84">
      <w:r>
        <w:t xml:space="preserve">Re: Request to Meet with </w:t>
      </w:r>
      <w:r w:rsidRPr="00285267">
        <w:rPr>
          <w:highlight w:val="yellow"/>
        </w:rPr>
        <w:t>[Organization Name]</w:t>
      </w:r>
    </w:p>
    <w:p w14:paraId="73277CC9" w14:textId="77777777" w:rsidR="00206D9B" w:rsidRDefault="00206D9B" w:rsidP="006B7C84"/>
    <w:p w14:paraId="74DA7BF8" w14:textId="6E794654" w:rsidR="00206D9B" w:rsidRDefault="00206D9B" w:rsidP="006B7C84">
      <w:r>
        <w:t>Dear</w:t>
      </w:r>
      <w:r w:rsidR="0036038D">
        <w:t xml:space="preserve"> </w:t>
      </w:r>
      <w:r w:rsidR="0036038D" w:rsidRPr="00285267">
        <w:rPr>
          <w:highlight w:val="yellow"/>
        </w:rPr>
        <w:t>Senator/Representative</w:t>
      </w:r>
      <w:r w:rsidRPr="00285267">
        <w:rPr>
          <w:highlight w:val="yellow"/>
        </w:rPr>
        <w:t xml:space="preserve"> [</w:t>
      </w:r>
      <w:r w:rsidR="0036038D" w:rsidRPr="00285267">
        <w:rPr>
          <w:highlight w:val="yellow"/>
        </w:rPr>
        <w:t>Last</w:t>
      </w:r>
      <w:r w:rsidRPr="00285267">
        <w:rPr>
          <w:highlight w:val="yellow"/>
        </w:rPr>
        <w:t xml:space="preserve"> Name]</w:t>
      </w:r>
      <w:r>
        <w:t>:</w:t>
      </w:r>
    </w:p>
    <w:p w14:paraId="7D117E08" w14:textId="77777777" w:rsidR="00206D9B" w:rsidRDefault="00206D9B" w:rsidP="006B7C84"/>
    <w:p w14:paraId="27FB0B07" w14:textId="22191D4B" w:rsidR="00206D9B" w:rsidRPr="00285267" w:rsidRDefault="004F1543" w:rsidP="006B7C84">
      <w:pPr>
        <w:rPr>
          <w:highlight w:val="yellow"/>
        </w:rPr>
      </w:pPr>
      <w:r>
        <w:t>I’m writing to request the opportunity to meet with you</w:t>
      </w:r>
      <w:r w:rsidR="0052229E">
        <w:t xml:space="preserve"> during the upcoming April </w:t>
      </w:r>
      <w:r w:rsidR="00E955B4">
        <w:t>district work period</w:t>
      </w:r>
      <w:r w:rsidR="0052229E">
        <w:t>.</w:t>
      </w:r>
    </w:p>
    <w:p w14:paraId="17FE659D" w14:textId="77777777" w:rsidR="00785C5D" w:rsidRPr="00285267" w:rsidRDefault="00785C5D" w:rsidP="006B7C84">
      <w:pPr>
        <w:rPr>
          <w:highlight w:val="yellow"/>
        </w:rPr>
      </w:pPr>
    </w:p>
    <w:p w14:paraId="46F607F2" w14:textId="2CD772FC" w:rsidR="00114709" w:rsidRPr="00285267" w:rsidRDefault="00785C5D" w:rsidP="006B7C84">
      <w:pPr>
        <w:rPr>
          <w:highlight w:val="yellow"/>
        </w:rPr>
      </w:pPr>
      <w:r w:rsidRPr="00285267">
        <w:rPr>
          <w:highlight w:val="yellow"/>
        </w:rPr>
        <w:t>[Insert information regarding who you are, what your organization does, and what</w:t>
      </w:r>
      <w:r w:rsidR="00E14031" w:rsidRPr="00285267">
        <w:rPr>
          <w:highlight w:val="yellow"/>
        </w:rPr>
        <w:t xml:space="preserve"> part of the Member’s state or district it covers.</w:t>
      </w:r>
      <w:r w:rsidR="00114709" w:rsidRPr="00285267">
        <w:rPr>
          <w:highlight w:val="yellow"/>
        </w:rPr>
        <w:t xml:space="preserve"> Example:</w:t>
      </w:r>
    </w:p>
    <w:p w14:paraId="59D3C3B7" w14:textId="77777777" w:rsidR="00114709" w:rsidRPr="00285267" w:rsidRDefault="00114709" w:rsidP="006B7C84">
      <w:pPr>
        <w:rPr>
          <w:highlight w:val="yellow"/>
        </w:rPr>
      </w:pPr>
    </w:p>
    <w:p w14:paraId="59B557F3" w14:textId="1E5793FD" w:rsidR="00785C5D" w:rsidRDefault="00114709" w:rsidP="006B7C84">
      <w:r w:rsidRPr="00285267">
        <w:rPr>
          <w:highlight w:val="yellow"/>
        </w:rPr>
        <w:t xml:space="preserve">I’m Jane Smith, the CEO of the Petunia Community Foundation. We </w:t>
      </w:r>
      <w:r w:rsidR="00043092" w:rsidRPr="00285267">
        <w:rPr>
          <w:highlight w:val="yellow"/>
        </w:rPr>
        <w:t>provide over $</w:t>
      </w:r>
      <w:r w:rsidR="44F69DA3" w:rsidRPr="00285267">
        <w:rPr>
          <w:highlight w:val="yellow"/>
        </w:rPr>
        <w:t>5</w:t>
      </w:r>
      <w:r w:rsidR="00043092" w:rsidRPr="00285267">
        <w:rPr>
          <w:highlight w:val="yellow"/>
        </w:rPr>
        <w:t xml:space="preserve"> million annually in funding to nonprofits in </w:t>
      </w:r>
      <w:r w:rsidR="00772146" w:rsidRPr="00285267">
        <w:rPr>
          <w:highlight w:val="yellow"/>
        </w:rPr>
        <w:t>Petunia County</w:t>
      </w:r>
      <w:r w:rsidR="00521625" w:rsidRPr="00285267">
        <w:rPr>
          <w:highlight w:val="yellow"/>
        </w:rPr>
        <w:t>. In partnership with our donor</w:t>
      </w:r>
      <w:r w:rsidR="00AF6B2A" w:rsidRPr="00285267">
        <w:rPr>
          <w:highlight w:val="yellow"/>
        </w:rPr>
        <w:t>s, community leaders, and nonprofit partners</w:t>
      </w:r>
      <w:r w:rsidR="00521625" w:rsidRPr="00285267">
        <w:rPr>
          <w:highlight w:val="yellow"/>
        </w:rPr>
        <w:t xml:space="preserve">, we </w:t>
      </w:r>
      <w:r w:rsidR="00043092" w:rsidRPr="00285267">
        <w:rPr>
          <w:highlight w:val="yellow"/>
        </w:rPr>
        <w:t xml:space="preserve">support issues like </w:t>
      </w:r>
      <w:r w:rsidR="284B1B0C" w:rsidRPr="00285267">
        <w:rPr>
          <w:highlight w:val="yellow"/>
        </w:rPr>
        <w:t>early childhood education</w:t>
      </w:r>
      <w:r w:rsidR="00043092" w:rsidRPr="00285267">
        <w:rPr>
          <w:highlight w:val="yellow"/>
        </w:rPr>
        <w:t xml:space="preserve">, </w:t>
      </w:r>
      <w:r w:rsidR="005A6996" w:rsidRPr="00285267">
        <w:rPr>
          <w:highlight w:val="yellow"/>
        </w:rPr>
        <w:t xml:space="preserve">animal welfare, and </w:t>
      </w:r>
      <w:r w:rsidR="550B105E" w:rsidRPr="00285267">
        <w:rPr>
          <w:highlight w:val="yellow"/>
        </w:rPr>
        <w:t>maternal healthcare</w:t>
      </w:r>
      <w:r w:rsidR="005A6996" w:rsidRPr="00285267">
        <w:rPr>
          <w:highlight w:val="yellow"/>
        </w:rPr>
        <w:t xml:space="preserve"> across </w:t>
      </w:r>
      <w:r w:rsidR="68C3484F" w:rsidRPr="00285267">
        <w:rPr>
          <w:highlight w:val="yellow"/>
        </w:rPr>
        <w:t>Petunia C</w:t>
      </w:r>
      <w:r w:rsidR="005A6996" w:rsidRPr="00285267">
        <w:rPr>
          <w:highlight w:val="yellow"/>
        </w:rPr>
        <w:t>ounty.</w:t>
      </w:r>
      <w:r w:rsidR="00E14031" w:rsidRPr="00285267">
        <w:rPr>
          <w:highlight w:val="yellow"/>
        </w:rPr>
        <w:t>]</w:t>
      </w:r>
      <w:r w:rsidR="00E14031">
        <w:t xml:space="preserve"> </w:t>
      </w:r>
    </w:p>
    <w:p w14:paraId="46153CDF" w14:textId="77777777" w:rsidR="00E14031" w:rsidRDefault="00E14031" w:rsidP="006B7C84"/>
    <w:p w14:paraId="52D5584E" w14:textId="74A199C6" w:rsidR="00E14031" w:rsidRDefault="00E14031" w:rsidP="0052229E">
      <w:r>
        <w:t xml:space="preserve">During our meeting, I would like to discuss how our foundation addresses local needs and how Congress can continue to support </w:t>
      </w:r>
      <w:r w:rsidR="00AF6B2A">
        <w:t xml:space="preserve">community </w:t>
      </w:r>
      <w:r>
        <w:t>philanthropy</w:t>
      </w:r>
      <w:r w:rsidR="0052229E">
        <w:t>, particularly as Congress considers tax legislation before the expiration of the Tax Cuts and Jobs Act.</w:t>
      </w:r>
      <w:r w:rsidR="00DD51C8">
        <w:t xml:space="preserve"> </w:t>
      </w:r>
    </w:p>
    <w:p w14:paraId="7EB715FA" w14:textId="7E29CE54" w:rsidR="0FF28DAF" w:rsidRDefault="0FF28DAF"/>
    <w:p w14:paraId="358F9F77" w14:textId="268752A3" w:rsidR="2C83DBCC" w:rsidRDefault="2C83DBCC">
      <w:r>
        <w:t>The planned attendees of the meeting will be:</w:t>
      </w:r>
    </w:p>
    <w:p w14:paraId="128E3DD1" w14:textId="726D77D9" w:rsidR="2C83DBCC" w:rsidRPr="00285267" w:rsidRDefault="2C83DBCC" w:rsidP="0FF28DAF">
      <w:pPr>
        <w:pStyle w:val="ListParagraph"/>
        <w:numPr>
          <w:ilvl w:val="0"/>
          <w:numId w:val="1"/>
        </w:numPr>
        <w:rPr>
          <w:highlight w:val="yellow"/>
        </w:rPr>
      </w:pPr>
      <w:r w:rsidRPr="00285267">
        <w:rPr>
          <w:highlight w:val="yellow"/>
        </w:rPr>
        <w:t>[Full Name], [Title], [Organization]</w:t>
      </w:r>
    </w:p>
    <w:p w14:paraId="5112D358" w14:textId="77777777" w:rsidR="00E14031" w:rsidRDefault="00E14031" w:rsidP="006B7C84"/>
    <w:p w14:paraId="4EDE6055" w14:textId="13D0AD6E" w:rsidR="00E14031" w:rsidRDefault="66C514F0" w:rsidP="006B7C84">
      <w:r>
        <w:t xml:space="preserve">Please reach out to me should you have any questions </w:t>
      </w:r>
      <w:r w:rsidR="28BCC41C">
        <w:t>regarding this meeting request</w:t>
      </w:r>
      <w:r w:rsidR="1367D797">
        <w:t xml:space="preserve"> </w:t>
      </w:r>
      <w:r>
        <w:t>or if additional</w:t>
      </w:r>
      <w:r w:rsidR="1C6DB6A3">
        <w:t xml:space="preserve"> information is </w:t>
      </w:r>
      <w:r w:rsidR="00E955B4">
        <w:t>needed</w:t>
      </w:r>
      <w:r w:rsidR="1C6DB6A3">
        <w:t xml:space="preserve">. </w:t>
      </w:r>
      <w:r w:rsidR="00E955B4">
        <w:t>I</w:t>
      </w:r>
      <w:r w:rsidR="2C83DBCC">
        <w:t xml:space="preserve"> appreciate </w:t>
      </w:r>
      <w:r w:rsidR="00E955B4">
        <w:t>your</w:t>
      </w:r>
      <w:r w:rsidR="2C83DBCC">
        <w:t xml:space="preserve"> consideration of this </w:t>
      </w:r>
      <w:r w:rsidR="00AD4098">
        <w:t>request,</w:t>
      </w:r>
      <w:r w:rsidR="2C83DBCC">
        <w:t xml:space="preserve"> and </w:t>
      </w:r>
      <w:r w:rsidR="00E14031">
        <w:t xml:space="preserve">I look forward to </w:t>
      </w:r>
      <w:r w:rsidR="00AD4098">
        <w:t>sharing more about our work with you and your team</w:t>
      </w:r>
      <w:r w:rsidR="00E14031">
        <w:t>.</w:t>
      </w:r>
    </w:p>
    <w:p w14:paraId="48C7D014" w14:textId="77777777" w:rsidR="00E14031" w:rsidRDefault="00E14031" w:rsidP="006B7C84"/>
    <w:p w14:paraId="248096B7" w14:textId="49D06A34" w:rsidR="00E14031" w:rsidRDefault="00E14031" w:rsidP="006B7C84">
      <w:r>
        <w:t>Sincerely,</w:t>
      </w:r>
    </w:p>
    <w:p w14:paraId="693F189D" w14:textId="1437B61A" w:rsidR="00E14031" w:rsidRPr="00285267" w:rsidRDefault="00E14031" w:rsidP="006B7C84">
      <w:pPr>
        <w:rPr>
          <w:highlight w:val="yellow"/>
        </w:rPr>
      </w:pPr>
      <w:r w:rsidRPr="00285267">
        <w:rPr>
          <w:highlight w:val="yellow"/>
        </w:rPr>
        <w:t>[</w:t>
      </w:r>
      <w:r w:rsidR="00821BEC" w:rsidRPr="00285267">
        <w:rPr>
          <w:highlight w:val="yellow"/>
        </w:rPr>
        <w:t xml:space="preserve">Your </w:t>
      </w:r>
      <w:r w:rsidRPr="00285267">
        <w:rPr>
          <w:highlight w:val="yellow"/>
        </w:rPr>
        <w:t>Full Name]</w:t>
      </w:r>
    </w:p>
    <w:p w14:paraId="2B1099C2" w14:textId="0FDBB5E1" w:rsidR="00E14031" w:rsidRPr="00285267" w:rsidRDefault="00E14031" w:rsidP="006B7C84">
      <w:pPr>
        <w:rPr>
          <w:highlight w:val="yellow"/>
        </w:rPr>
      </w:pPr>
      <w:r w:rsidRPr="00285267">
        <w:rPr>
          <w:highlight w:val="yellow"/>
        </w:rPr>
        <w:t>[Telephone Number]</w:t>
      </w:r>
    </w:p>
    <w:p w14:paraId="17297D54" w14:textId="43BBEB4B" w:rsidR="00E14031" w:rsidRDefault="00E14031" w:rsidP="006B7C84">
      <w:r w:rsidRPr="00285267">
        <w:rPr>
          <w:highlight w:val="yellow"/>
        </w:rPr>
        <w:t>[Foundation Address]</w:t>
      </w:r>
    </w:p>
    <w:p w14:paraId="40988F9F" w14:textId="77777777" w:rsidR="00E41A26" w:rsidRDefault="00E41A26" w:rsidP="006B7C84"/>
    <w:p w14:paraId="4ACCAA4E" w14:textId="5F962D2C" w:rsidR="1C67488F" w:rsidRPr="00285267" w:rsidRDefault="1C67488F">
      <w:pPr>
        <w:rPr>
          <w:highlight w:val="yellow"/>
        </w:rPr>
      </w:pPr>
      <w:r>
        <w:t xml:space="preserve">About </w:t>
      </w:r>
      <w:r w:rsidRPr="00285267">
        <w:rPr>
          <w:highlight w:val="yellow"/>
        </w:rPr>
        <w:t>[Foundation]</w:t>
      </w:r>
    </w:p>
    <w:p w14:paraId="07691F1C" w14:textId="5C149EAC" w:rsidR="1C67488F" w:rsidRDefault="1C67488F">
      <w:r w:rsidRPr="00285267">
        <w:rPr>
          <w:highlight w:val="yellow"/>
        </w:rPr>
        <w:t>Brief one paragraph backgrounder on the Foundation.</w:t>
      </w:r>
    </w:p>
    <w:p w14:paraId="21E87606" w14:textId="57883C0C" w:rsidR="0FF28DAF" w:rsidRDefault="0FF28DAF"/>
    <w:p w14:paraId="74B0B7E8" w14:textId="7FAA1143" w:rsidR="00E41A26" w:rsidRDefault="00E41A26" w:rsidP="00AF6B2A">
      <w:pPr>
        <w:pStyle w:val="Heading3"/>
      </w:pPr>
      <w:r w:rsidRPr="0FF28DAF">
        <w:t>Template follow up email</w:t>
      </w:r>
    </w:p>
    <w:p w14:paraId="45B55769" w14:textId="0F4CD6C9" w:rsidR="76A535CA" w:rsidRDefault="76A535CA" w:rsidP="0FF28DAF">
      <w:r>
        <w:t>Subject line: RE:</w:t>
      </w:r>
      <w:r w:rsidR="6B4D6EDC">
        <w:t xml:space="preserve"> </w:t>
      </w:r>
      <w:r>
        <w:t xml:space="preserve">Meeting Request for </w:t>
      </w:r>
      <w:r w:rsidRPr="00285267">
        <w:rPr>
          <w:highlight w:val="yellow"/>
        </w:rPr>
        <w:t>[Foundation Name]</w:t>
      </w:r>
    </w:p>
    <w:p w14:paraId="2744ED1C" w14:textId="18B1FF0A" w:rsidR="0FF28DAF" w:rsidRDefault="0FF28DAF" w:rsidP="0FF28DAF">
      <w:pPr>
        <w:rPr>
          <w:b/>
          <w:bCs/>
        </w:rPr>
      </w:pPr>
    </w:p>
    <w:p w14:paraId="25AE252C" w14:textId="77209D59" w:rsidR="00E41A26" w:rsidRDefault="00E41A26" w:rsidP="006B7C84">
      <w:r>
        <w:t xml:space="preserve">Dear </w:t>
      </w:r>
      <w:r w:rsidRPr="00285267">
        <w:rPr>
          <w:highlight w:val="yellow"/>
        </w:rPr>
        <w:t>[Scheduler Name]</w:t>
      </w:r>
      <w:r>
        <w:t>,</w:t>
      </w:r>
    </w:p>
    <w:p w14:paraId="1A3790E6" w14:textId="77777777" w:rsidR="00E41A26" w:rsidRDefault="00E41A26" w:rsidP="006B7C84"/>
    <w:p w14:paraId="44145A30" w14:textId="43D3E24C" w:rsidR="00E41A26" w:rsidRDefault="00E41A26" w:rsidP="006B7C84">
      <w:r>
        <w:lastRenderedPageBreak/>
        <w:t xml:space="preserve">I’m following up about </w:t>
      </w:r>
      <w:r w:rsidRPr="00285267">
        <w:rPr>
          <w:highlight w:val="yellow"/>
        </w:rPr>
        <w:t>Senator/Representative [Last Name]</w:t>
      </w:r>
      <w:r>
        <w:t xml:space="preserve">’s availability to meet during </w:t>
      </w:r>
      <w:r w:rsidR="00702B6B">
        <w:t xml:space="preserve">the April </w:t>
      </w:r>
      <w:r w:rsidR="00AD4098">
        <w:t>work period</w:t>
      </w:r>
      <w:r w:rsidR="00702B6B">
        <w:t>.</w:t>
      </w:r>
      <w:r>
        <w:t xml:space="preserve"> If the </w:t>
      </w:r>
      <w:r w:rsidRPr="00285267">
        <w:rPr>
          <w:highlight w:val="yellow"/>
        </w:rPr>
        <w:t>Senator/</w:t>
      </w:r>
      <w:r w:rsidR="0052229E" w:rsidRPr="00AD4098">
        <w:rPr>
          <w:highlight w:val="yellow"/>
        </w:rPr>
        <w:t>Representative</w:t>
      </w:r>
      <w:r w:rsidR="0052229E">
        <w:t xml:space="preserve"> </w:t>
      </w:r>
      <w:r>
        <w:t>is unavailable to meet, I</w:t>
      </w:r>
      <w:r w:rsidR="0052229E">
        <w:t>’d be happy to meet with a member of the staff to discuss our foundation’s work in addressing local needs and the importance of philanthropy in our communities.</w:t>
      </w:r>
      <w:r w:rsidR="00702B6B">
        <w:t xml:space="preserve"> </w:t>
      </w:r>
      <w:r w:rsidR="00821BEC">
        <w:t xml:space="preserve">Please let me know if there is additional information I can provide. </w:t>
      </w:r>
    </w:p>
    <w:p w14:paraId="20732FDB" w14:textId="77777777" w:rsidR="00821BEC" w:rsidRDefault="00821BEC" w:rsidP="006B7C84"/>
    <w:p w14:paraId="5549B6F8" w14:textId="1E72807A" w:rsidR="00821BEC" w:rsidRDefault="00821BEC" w:rsidP="006B7C84">
      <w:r>
        <w:t>Thank you.</w:t>
      </w:r>
    </w:p>
    <w:p w14:paraId="005CC40B" w14:textId="77777777" w:rsidR="00821BEC" w:rsidRDefault="00821BEC" w:rsidP="006B7C84"/>
    <w:p w14:paraId="1099BDB4" w14:textId="3F164416" w:rsidR="00821BEC" w:rsidRDefault="00821BEC" w:rsidP="006B7C84">
      <w:r>
        <w:t>Sincerely,</w:t>
      </w:r>
    </w:p>
    <w:p w14:paraId="0AAD6CC1" w14:textId="33644D7D" w:rsidR="00821BEC" w:rsidRPr="00E41A26" w:rsidRDefault="00821BEC" w:rsidP="006B7C84">
      <w:r w:rsidRPr="00285267">
        <w:rPr>
          <w:highlight w:val="yellow"/>
        </w:rPr>
        <w:t>[Your Name]</w:t>
      </w:r>
    </w:p>
    <w:sectPr w:rsidR="00821BEC" w:rsidRPr="00E41A26" w:rsidSect="00343672">
      <w:footerReference w:type="default" r:id="rId11"/>
      <w:headerReference w:type="first" r:id="rId12"/>
      <w:footerReference w:type="first" r:id="rId13"/>
      <w:pgSz w:w="12240" w:h="15840"/>
      <w:pgMar w:top="252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F71462" w14:textId="77777777" w:rsidR="009C0319" w:rsidRDefault="009C0319" w:rsidP="00F03513">
      <w:r>
        <w:separator/>
      </w:r>
    </w:p>
  </w:endnote>
  <w:endnote w:type="continuationSeparator" w:id="0">
    <w:p w14:paraId="63D4FB96" w14:textId="77777777" w:rsidR="009C0319" w:rsidRDefault="009C0319" w:rsidP="00F035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911AC8A-8BFD-491C-923B-51C7C493DC9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CC3D4CE-4893-4BF3-877A-30A44D11D110}"/>
    <w:embedBold r:id="rId3" w:fontKey="{82A5BB25-D3AB-47D1-901A-720524372F22}"/>
    <w:embedItalic r:id="rId4" w:fontKey="{96DC79F5-73C0-46C3-9232-71C7710F4293}"/>
  </w:font>
  <w:font w:name="Azo Sans">
    <w:panose1 w:val="020B0603030303020204"/>
    <w:charset w:val="00"/>
    <w:family w:val="swiss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C771D92-E814-4D38-AF5E-8648B38F2E06}"/>
    <w:embedItalic r:id="rId6" w:fontKey="{799AB6C5-35EE-4C8C-B23A-34E3F8F6837F}"/>
  </w:font>
  <w:font w:name="Azo Sans Light">
    <w:panose1 w:val="020B0403030303020204"/>
    <w:charset w:val="00"/>
    <w:family w:val="swiss"/>
    <w:notTrueType/>
    <w:pitch w:val="variable"/>
    <w:sig w:usb0="00000007" w:usb1="00000000" w:usb2="00000000" w:usb3="00000000" w:csb0="00000093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41171722"/>
      <w:docPartObj>
        <w:docPartGallery w:val="Page Numbers (Bottom of Page)"/>
        <w:docPartUnique/>
      </w:docPartObj>
    </w:sdtPr>
    <w:sdtContent>
      <w:p w14:paraId="298160E1" w14:textId="77777777" w:rsidR="00554731" w:rsidRPr="00F03513" w:rsidRDefault="00C7517A" w:rsidP="00A24165">
        <w:pPr>
          <w:pStyle w:val="Footer"/>
        </w:pPr>
        <w:r w:rsidRPr="00F03513">
          <w:fldChar w:fldCharType="begin"/>
        </w:r>
        <w:r w:rsidRPr="00F03513">
          <w:instrText xml:space="preserve"> PAGE   \* MERGEFORMAT </w:instrText>
        </w:r>
        <w:r w:rsidRPr="00F03513">
          <w:fldChar w:fldCharType="separate"/>
        </w:r>
        <w:r w:rsidRPr="00F03513">
          <w:t>2</w:t>
        </w:r>
        <w:r w:rsidRPr="00F03513">
          <w:fldChar w:fldCharType="end"/>
        </w:r>
        <w:r w:rsidR="00343672" w:rsidRPr="00F03513"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0254F158" wp14:editId="0FBB6DD3">
                  <wp:simplePos x="0" y="0"/>
                  <wp:positionH relativeFrom="margin">
                    <wp:posOffset>-685800</wp:posOffset>
                  </wp:positionH>
                  <wp:positionV relativeFrom="margin">
                    <wp:posOffset>8368665</wp:posOffset>
                  </wp:positionV>
                  <wp:extent cx="7772400" cy="91440"/>
                  <wp:effectExtent l="0" t="0" r="0" b="0"/>
                  <wp:wrapNone/>
                  <wp:docPr id="3" name="Rectangle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772400" cy="9144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60264E49" id="Rectangle 3" o:spid="_x0000_s1026" style="position:absolute;margin-left:-54pt;margin-top:658.95pt;width:612pt;height:7.2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" fillcolor="#0059f9 [3215]" stroked="f" strokeweight="1pt">
                  <w10:wrap anchorx="margin" anchory="margin"/>
                </v:rect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FE3A9" w14:textId="77777777" w:rsidR="006C0AD3" w:rsidRPr="00893C12" w:rsidRDefault="00343672" w:rsidP="00A24165">
    <w:pPr>
      <w:pStyle w:val="Footer"/>
    </w:pPr>
    <w:r w:rsidRPr="00893C12">
      <mc:AlternateContent>
        <mc:Choice Requires="wps">
          <w:drawing>
            <wp:anchor distT="0" distB="0" distL="114300" distR="114300" simplePos="0" relativeHeight="251659264" behindDoc="0" locked="0" layoutInCell="1" allowOverlap="1" wp14:anchorId="2AA8FF07" wp14:editId="304C844A">
              <wp:simplePos x="0" y="0"/>
              <wp:positionH relativeFrom="margin">
                <wp:posOffset>-692150</wp:posOffset>
              </wp:positionH>
              <wp:positionV relativeFrom="margin">
                <wp:posOffset>8366760</wp:posOffset>
              </wp:positionV>
              <wp:extent cx="7772400" cy="9144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9144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380923F" id="Rectangle 2" o:spid="_x0000_s1026" style="position:absolute;margin-left:-54.5pt;margin-top:658.8pt;width:612pt;height:7.2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" fillcolor="#0059f9 [3215]" stroked="f" strokeweight="1pt">
              <w10:wrap anchorx="margin" anchory="margin"/>
            </v:rect>
          </w:pict>
        </mc:Fallback>
      </mc:AlternateContent>
    </w:r>
    <w:r w:rsidR="006C0AD3" w:rsidRPr="00893C12">
      <w:t>1255 23rd Street NW, Suite 200, Washington, DC 20037  |  202-991-2225  |  www.cof.org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5ADB50" w14:textId="77777777" w:rsidR="009C0319" w:rsidRDefault="009C0319" w:rsidP="00F03513">
      <w:r>
        <w:separator/>
      </w:r>
    </w:p>
  </w:footnote>
  <w:footnote w:type="continuationSeparator" w:id="0">
    <w:p w14:paraId="6C2A5AB6" w14:textId="77777777" w:rsidR="009C0319" w:rsidRDefault="009C0319" w:rsidP="00F035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44C0BE" w14:textId="77777777" w:rsidR="006C0AD3" w:rsidRPr="008265A5" w:rsidRDefault="00343672" w:rsidP="008265A5">
    <w:pPr>
      <w:pStyle w:val="Header"/>
    </w:pPr>
    <w:r w:rsidRPr="008265A5">
      <w:drawing>
        <wp:inline distT="0" distB="0" distL="0" distR="0" wp14:anchorId="2470FB9E" wp14:editId="1D719D37">
          <wp:extent cx="1828800" cy="744039"/>
          <wp:effectExtent l="0" t="0" r="0" b="5715"/>
          <wp:docPr id="1" name="Picture 1" descr="A picture containing text, bott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bott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7440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A1298"/>
    <w:multiLevelType w:val="multilevel"/>
    <w:tmpl w:val="FC40D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4107120"/>
    <w:multiLevelType w:val="hybridMultilevel"/>
    <w:tmpl w:val="3A427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EC69C2"/>
    <w:multiLevelType w:val="multilevel"/>
    <w:tmpl w:val="27B25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6AF2E88"/>
    <w:multiLevelType w:val="multilevel"/>
    <w:tmpl w:val="A560D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AA66397"/>
    <w:multiLevelType w:val="hybridMultilevel"/>
    <w:tmpl w:val="FD36CEFC"/>
    <w:lvl w:ilvl="0" w:tplc="569CF5A2">
      <w:start w:val="1"/>
      <w:numFmt w:val="bullet"/>
      <w:lvlText w:val=""/>
      <w:lvlJc w:val="left"/>
      <w:pPr>
        <w:ind w:left="504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1C70B5"/>
    <w:multiLevelType w:val="hybridMultilevel"/>
    <w:tmpl w:val="06704352"/>
    <w:lvl w:ilvl="0" w:tplc="B4DAA0FA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46531E">
      <w:start w:val="1"/>
      <w:numFmt w:val="bullet"/>
      <w:pStyle w:val="Bulletedlistlevel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62D63A">
      <w:start w:val="1"/>
      <w:numFmt w:val="bullet"/>
      <w:pStyle w:val="Bulletedlistlevel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E96050"/>
    <w:multiLevelType w:val="multilevel"/>
    <w:tmpl w:val="35A45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F912BD2"/>
    <w:multiLevelType w:val="hybridMultilevel"/>
    <w:tmpl w:val="4636F024"/>
    <w:lvl w:ilvl="0" w:tplc="211A5230">
      <w:start w:val="1"/>
      <w:numFmt w:val="bullet"/>
      <w:lvlText w:val=""/>
      <w:lvlJc w:val="left"/>
      <w:pPr>
        <w:ind w:left="504" w:hanging="216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841370"/>
    <w:multiLevelType w:val="hybridMultilevel"/>
    <w:tmpl w:val="04E06968"/>
    <w:lvl w:ilvl="0" w:tplc="533EEC9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02C233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DE92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8C8B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964C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6EB0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08C7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FC46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6EC4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C56D29"/>
    <w:multiLevelType w:val="multilevel"/>
    <w:tmpl w:val="05667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4C57C8C"/>
    <w:multiLevelType w:val="hybridMultilevel"/>
    <w:tmpl w:val="B8CA9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F61C5D"/>
    <w:multiLevelType w:val="hybridMultilevel"/>
    <w:tmpl w:val="9F4A8688"/>
    <w:lvl w:ilvl="0" w:tplc="ABE84DA8">
      <w:start w:val="1"/>
      <w:numFmt w:val="bullet"/>
      <w:pStyle w:val="ListBullet"/>
      <w:lvlText w:val=""/>
      <w:lvlJc w:val="left"/>
      <w:pPr>
        <w:tabs>
          <w:tab w:val="num" w:pos="936"/>
        </w:tabs>
        <w:ind w:left="93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896277">
    <w:abstractNumId w:val="8"/>
  </w:num>
  <w:num w:numId="2" w16cid:durableId="858816422">
    <w:abstractNumId w:val="11"/>
  </w:num>
  <w:num w:numId="3" w16cid:durableId="661852096">
    <w:abstractNumId w:val="5"/>
  </w:num>
  <w:num w:numId="4" w16cid:durableId="1247378229">
    <w:abstractNumId w:val="9"/>
  </w:num>
  <w:num w:numId="5" w16cid:durableId="1911773166">
    <w:abstractNumId w:val="0"/>
  </w:num>
  <w:num w:numId="6" w16cid:durableId="316962198">
    <w:abstractNumId w:val="6"/>
  </w:num>
  <w:num w:numId="7" w16cid:durableId="396586810">
    <w:abstractNumId w:val="3"/>
  </w:num>
  <w:num w:numId="8" w16cid:durableId="1950039480">
    <w:abstractNumId w:val="2"/>
  </w:num>
  <w:num w:numId="9" w16cid:durableId="630333046">
    <w:abstractNumId w:val="10"/>
  </w:num>
  <w:num w:numId="10" w16cid:durableId="1305425774">
    <w:abstractNumId w:val="7"/>
  </w:num>
  <w:num w:numId="11" w16cid:durableId="1730179969">
    <w:abstractNumId w:val="4"/>
  </w:num>
  <w:num w:numId="12" w16cid:durableId="15596300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0EE"/>
    <w:rsid w:val="0003334F"/>
    <w:rsid w:val="00043092"/>
    <w:rsid w:val="00114709"/>
    <w:rsid w:val="00117DA1"/>
    <w:rsid w:val="001264E1"/>
    <w:rsid w:val="0015740C"/>
    <w:rsid w:val="00196237"/>
    <w:rsid w:val="00206D9B"/>
    <w:rsid w:val="0022775D"/>
    <w:rsid w:val="00261621"/>
    <w:rsid w:val="00285267"/>
    <w:rsid w:val="002900D6"/>
    <w:rsid w:val="002A5B00"/>
    <w:rsid w:val="002C1EFD"/>
    <w:rsid w:val="00302D62"/>
    <w:rsid w:val="00303869"/>
    <w:rsid w:val="00311B43"/>
    <w:rsid w:val="00315F2D"/>
    <w:rsid w:val="00326AC5"/>
    <w:rsid w:val="00343672"/>
    <w:rsid w:val="00357DD1"/>
    <w:rsid w:val="0036038D"/>
    <w:rsid w:val="003612A6"/>
    <w:rsid w:val="003C092C"/>
    <w:rsid w:val="003C572F"/>
    <w:rsid w:val="0042358D"/>
    <w:rsid w:val="00436F3B"/>
    <w:rsid w:val="00470014"/>
    <w:rsid w:val="004B3FD4"/>
    <w:rsid w:val="004B5BDD"/>
    <w:rsid w:val="004D2E89"/>
    <w:rsid w:val="004D394C"/>
    <w:rsid w:val="004D7116"/>
    <w:rsid w:val="004F1543"/>
    <w:rsid w:val="00521625"/>
    <w:rsid w:val="0052229E"/>
    <w:rsid w:val="00527B58"/>
    <w:rsid w:val="005303DA"/>
    <w:rsid w:val="005512AA"/>
    <w:rsid w:val="00554731"/>
    <w:rsid w:val="00596C33"/>
    <w:rsid w:val="005A6996"/>
    <w:rsid w:val="00645F3D"/>
    <w:rsid w:val="00675A0C"/>
    <w:rsid w:val="00677309"/>
    <w:rsid w:val="006832FA"/>
    <w:rsid w:val="00694007"/>
    <w:rsid w:val="006B1B69"/>
    <w:rsid w:val="006B7C84"/>
    <w:rsid w:val="006C0AD3"/>
    <w:rsid w:val="006C1BE8"/>
    <w:rsid w:val="00702B6B"/>
    <w:rsid w:val="00736484"/>
    <w:rsid w:val="007507F8"/>
    <w:rsid w:val="00767E4C"/>
    <w:rsid w:val="00772146"/>
    <w:rsid w:val="00785C5D"/>
    <w:rsid w:val="007A63F5"/>
    <w:rsid w:val="007C4B4E"/>
    <w:rsid w:val="007F7B99"/>
    <w:rsid w:val="008068DA"/>
    <w:rsid w:val="00821BEC"/>
    <w:rsid w:val="008265A5"/>
    <w:rsid w:val="008726A8"/>
    <w:rsid w:val="00893C12"/>
    <w:rsid w:val="008A6439"/>
    <w:rsid w:val="008F3488"/>
    <w:rsid w:val="008F7A2A"/>
    <w:rsid w:val="00906B0A"/>
    <w:rsid w:val="0091696A"/>
    <w:rsid w:val="00937A8C"/>
    <w:rsid w:val="009761EC"/>
    <w:rsid w:val="009A0D67"/>
    <w:rsid w:val="009C0319"/>
    <w:rsid w:val="009E6DD7"/>
    <w:rsid w:val="009F1B93"/>
    <w:rsid w:val="00A10E1A"/>
    <w:rsid w:val="00A22F86"/>
    <w:rsid w:val="00A24165"/>
    <w:rsid w:val="00A27C45"/>
    <w:rsid w:val="00A55ADF"/>
    <w:rsid w:val="00AA2BE2"/>
    <w:rsid w:val="00AD4098"/>
    <w:rsid w:val="00AD6D43"/>
    <w:rsid w:val="00AF6B2A"/>
    <w:rsid w:val="00B15E89"/>
    <w:rsid w:val="00B44C37"/>
    <w:rsid w:val="00B86928"/>
    <w:rsid w:val="00BA3927"/>
    <w:rsid w:val="00BF4568"/>
    <w:rsid w:val="00C46EA8"/>
    <w:rsid w:val="00C60BE6"/>
    <w:rsid w:val="00C63F20"/>
    <w:rsid w:val="00C7517A"/>
    <w:rsid w:val="00CC0F60"/>
    <w:rsid w:val="00CE00EE"/>
    <w:rsid w:val="00CF5CAC"/>
    <w:rsid w:val="00D73BDA"/>
    <w:rsid w:val="00DA3B00"/>
    <w:rsid w:val="00DD51C8"/>
    <w:rsid w:val="00DF3CA9"/>
    <w:rsid w:val="00E04953"/>
    <w:rsid w:val="00E07FE3"/>
    <w:rsid w:val="00E14031"/>
    <w:rsid w:val="00E317B1"/>
    <w:rsid w:val="00E323F1"/>
    <w:rsid w:val="00E41A26"/>
    <w:rsid w:val="00E50548"/>
    <w:rsid w:val="00E53251"/>
    <w:rsid w:val="00E548B9"/>
    <w:rsid w:val="00E955B4"/>
    <w:rsid w:val="00E96426"/>
    <w:rsid w:val="00E9745D"/>
    <w:rsid w:val="00ED3B7B"/>
    <w:rsid w:val="00F00D70"/>
    <w:rsid w:val="00F03513"/>
    <w:rsid w:val="00F20072"/>
    <w:rsid w:val="00F43C1A"/>
    <w:rsid w:val="00F7148A"/>
    <w:rsid w:val="00F801D6"/>
    <w:rsid w:val="00FA07DD"/>
    <w:rsid w:val="00FB3F38"/>
    <w:rsid w:val="00FB734A"/>
    <w:rsid w:val="02328515"/>
    <w:rsid w:val="062C79D0"/>
    <w:rsid w:val="08BC605C"/>
    <w:rsid w:val="08D22210"/>
    <w:rsid w:val="0FF28DAF"/>
    <w:rsid w:val="1367D797"/>
    <w:rsid w:val="1609CD83"/>
    <w:rsid w:val="16153D0A"/>
    <w:rsid w:val="1C67488F"/>
    <w:rsid w:val="1C6DB6A3"/>
    <w:rsid w:val="1F6E04E9"/>
    <w:rsid w:val="284B1B0C"/>
    <w:rsid w:val="28BCC41C"/>
    <w:rsid w:val="2C1226D6"/>
    <w:rsid w:val="2C83DBCC"/>
    <w:rsid w:val="2D7FDB00"/>
    <w:rsid w:val="30468D8E"/>
    <w:rsid w:val="38B58130"/>
    <w:rsid w:val="3B5F0E03"/>
    <w:rsid w:val="3B9DB26F"/>
    <w:rsid w:val="3FB87263"/>
    <w:rsid w:val="44F69DA3"/>
    <w:rsid w:val="4D485087"/>
    <w:rsid w:val="4E7CE248"/>
    <w:rsid w:val="550B105E"/>
    <w:rsid w:val="5A866770"/>
    <w:rsid w:val="5EB290D9"/>
    <w:rsid w:val="5F0182C4"/>
    <w:rsid w:val="636FFF1F"/>
    <w:rsid w:val="66C514F0"/>
    <w:rsid w:val="68C3484F"/>
    <w:rsid w:val="6B4D6EDC"/>
    <w:rsid w:val="70BB88FA"/>
    <w:rsid w:val="71F03184"/>
    <w:rsid w:val="7306CAB2"/>
    <w:rsid w:val="76A535CA"/>
    <w:rsid w:val="7A4408C7"/>
    <w:rsid w:val="7BEE71D9"/>
    <w:rsid w:val="7BF35548"/>
    <w:rsid w:val="7CBCF5B2"/>
    <w:rsid w:val="7D290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C3A441"/>
  <w15:chartTrackingRefBased/>
  <w15:docId w15:val="{A500B947-2B49-4710-9B05-81AAE4DC1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7B99"/>
    <w:pPr>
      <w:spacing w:line="288" w:lineRule="auto"/>
    </w:pPr>
    <w:rPr>
      <w:rFonts w:ascii="Azo Sans" w:hAnsi="Azo Sans"/>
      <w:color w:val="121417" w:themeColor="text1"/>
      <w:sz w:val="21"/>
      <w:szCs w:val="21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6DD7"/>
    <w:pPr>
      <w:spacing w:before="360" w:after="240" w:line="216" w:lineRule="auto"/>
      <w:outlineLvl w:val="0"/>
    </w:pPr>
    <w:rPr>
      <w:b/>
      <w:bCs/>
      <w:color w:val="0059F9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6DD7"/>
    <w:pPr>
      <w:spacing w:before="360" w:after="120" w:line="240" w:lineRule="auto"/>
      <w:outlineLvl w:val="1"/>
    </w:pPr>
    <w:rPr>
      <w:b/>
      <w:bCs/>
      <w:color w:val="0059F9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E6DD7"/>
    <w:pPr>
      <w:spacing w:before="360" w:after="120" w:line="240" w:lineRule="auto"/>
      <w:outlineLvl w:val="2"/>
    </w:pPr>
    <w:rPr>
      <w:b/>
      <w:bCs/>
      <w:sz w:val="28"/>
      <w:szCs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196237"/>
    <w:pPr>
      <w:outlineLvl w:val="3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6DD7"/>
    <w:rPr>
      <w:rFonts w:ascii="Azo Sans" w:hAnsi="Azo Sans"/>
      <w:b/>
      <w:bCs/>
      <w:color w:val="0059F9"/>
      <w:sz w:val="48"/>
      <w:szCs w:val="48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9E6DD7"/>
    <w:rPr>
      <w:rFonts w:ascii="Azo Sans" w:hAnsi="Azo Sans"/>
      <w:b/>
      <w:bCs/>
      <w:color w:val="0059F9"/>
      <w:sz w:val="36"/>
      <w:szCs w:val="36"/>
      <w:lang w:eastAsia="ja-JP"/>
    </w:rPr>
  </w:style>
  <w:style w:type="paragraph" w:styleId="ListBullet">
    <w:name w:val="List Bullet"/>
    <w:basedOn w:val="Normal"/>
    <w:uiPriority w:val="31"/>
    <w:qFormat/>
    <w:rsid w:val="00E548B9"/>
    <w:pPr>
      <w:numPr>
        <w:numId w:val="2"/>
      </w:numPr>
      <w:contextualSpacing/>
    </w:pPr>
  </w:style>
  <w:style w:type="paragraph" w:styleId="Footer">
    <w:name w:val="footer"/>
    <w:basedOn w:val="Normal"/>
    <w:link w:val="FooterChar"/>
    <w:uiPriority w:val="99"/>
    <w:unhideWhenUsed/>
    <w:qFormat/>
    <w:rsid w:val="007F7B99"/>
    <w:pPr>
      <w:jc w:val="center"/>
    </w:pPr>
    <w:rPr>
      <w:noProof/>
      <w:color w:val="96A3B0"/>
      <w:sz w:val="16"/>
      <w:szCs w:val="16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F7B99"/>
    <w:rPr>
      <w:rFonts w:ascii="Azo Sans" w:hAnsi="Azo Sans"/>
      <w:noProof/>
      <w:color w:val="96A3B0"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E548B9"/>
    <w:pPr>
      <w:spacing w:before="360" w:after="560" w:line="264" w:lineRule="auto"/>
      <w:ind w:left="605" w:right="605"/>
      <w:contextualSpacing/>
    </w:pPr>
    <w:rPr>
      <w:rFonts w:asciiTheme="majorHAnsi" w:hAnsiTheme="majorHAnsi"/>
      <w:i/>
      <w:iCs/>
      <w:color w:val="001F82" w:themeColor="accent1"/>
      <w:sz w:val="40"/>
    </w:rPr>
  </w:style>
  <w:style w:type="character" w:customStyle="1" w:styleId="QuoteChar">
    <w:name w:val="Quote Char"/>
    <w:basedOn w:val="DefaultParagraphFont"/>
    <w:link w:val="Quote"/>
    <w:uiPriority w:val="29"/>
    <w:rsid w:val="00E548B9"/>
    <w:rPr>
      <w:rFonts w:asciiTheme="majorHAnsi" w:hAnsiTheme="majorHAnsi"/>
      <w:i/>
      <w:iCs/>
      <w:color w:val="001F82" w:themeColor="accent1"/>
      <w:sz w:val="40"/>
      <w:lang w:eastAsia="ja-JP"/>
    </w:rPr>
  </w:style>
  <w:style w:type="paragraph" w:styleId="ListParagraph">
    <w:name w:val="List Paragraph"/>
    <w:basedOn w:val="Normal"/>
    <w:uiPriority w:val="34"/>
    <w:qFormat/>
    <w:rsid w:val="00E548B9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F00D70"/>
  </w:style>
  <w:style w:type="character" w:customStyle="1" w:styleId="ui-provider">
    <w:name w:val="ui-provider"/>
    <w:basedOn w:val="DefaultParagraphFont"/>
    <w:rsid w:val="00F00D70"/>
  </w:style>
  <w:style w:type="character" w:customStyle="1" w:styleId="Heading3Char">
    <w:name w:val="Heading 3 Char"/>
    <w:basedOn w:val="DefaultParagraphFont"/>
    <w:link w:val="Heading3"/>
    <w:uiPriority w:val="9"/>
    <w:rsid w:val="009E6DD7"/>
    <w:rPr>
      <w:rFonts w:ascii="Azo Sans" w:hAnsi="Azo Sans"/>
      <w:b/>
      <w:bCs/>
      <w:color w:val="121417" w:themeColor="text1"/>
      <w:sz w:val="28"/>
      <w:szCs w:val="28"/>
      <w:lang w:eastAsia="ja-JP"/>
    </w:rPr>
  </w:style>
  <w:style w:type="paragraph" w:customStyle="1" w:styleId="Bulletedlistlevel2">
    <w:name w:val="Bulleted list level 2"/>
    <w:basedOn w:val="BulletedList"/>
    <w:qFormat/>
    <w:rsid w:val="007F7B99"/>
    <w:pPr>
      <w:numPr>
        <w:ilvl w:val="1"/>
      </w:numPr>
      <w:ind w:left="1080"/>
    </w:pPr>
  </w:style>
  <w:style w:type="paragraph" w:customStyle="1" w:styleId="BodyCopy">
    <w:name w:val="Body Copy"/>
    <w:qFormat/>
    <w:rsid w:val="007F7B99"/>
    <w:pPr>
      <w:spacing w:line="288" w:lineRule="auto"/>
    </w:pPr>
    <w:rPr>
      <w:rFonts w:ascii="Azo Sans" w:hAnsi="Azo Sans"/>
      <w:color w:val="121417" w:themeColor="text1"/>
      <w:sz w:val="21"/>
      <w:szCs w:val="21"/>
      <w:lang w:eastAsia="ja-JP"/>
    </w:rPr>
  </w:style>
  <w:style w:type="paragraph" w:customStyle="1" w:styleId="BulletedList">
    <w:name w:val="Bulleted List"/>
    <w:basedOn w:val="BodyCopy"/>
    <w:next w:val="BodyCopy"/>
    <w:qFormat/>
    <w:rsid w:val="007F7B99"/>
    <w:pPr>
      <w:numPr>
        <w:numId w:val="3"/>
      </w:numPr>
      <w:ind w:left="576" w:hanging="288"/>
    </w:pPr>
  </w:style>
  <w:style w:type="paragraph" w:styleId="Header">
    <w:name w:val="header"/>
    <w:basedOn w:val="Normal"/>
    <w:link w:val="HeaderChar"/>
    <w:uiPriority w:val="99"/>
    <w:unhideWhenUsed/>
    <w:rsid w:val="008265A5"/>
    <w:pPr>
      <w:tabs>
        <w:tab w:val="center" w:pos="4680"/>
        <w:tab w:val="right" w:pos="9360"/>
      </w:tabs>
      <w:spacing w:line="240" w:lineRule="auto"/>
      <w:jc w:val="right"/>
    </w:pPr>
    <w:rPr>
      <w:noProof/>
    </w:rPr>
  </w:style>
  <w:style w:type="character" w:customStyle="1" w:styleId="HeaderChar">
    <w:name w:val="Header Char"/>
    <w:basedOn w:val="DefaultParagraphFont"/>
    <w:link w:val="Header"/>
    <w:uiPriority w:val="99"/>
    <w:rsid w:val="008265A5"/>
    <w:rPr>
      <w:rFonts w:ascii="Azo Sans Light" w:hAnsi="Azo Sans Light"/>
      <w:noProof/>
      <w:color w:val="121417" w:themeColor="text1"/>
      <w:sz w:val="21"/>
      <w:szCs w:val="21"/>
      <w:lang w:eastAsia="ja-JP"/>
    </w:rPr>
  </w:style>
  <w:style w:type="table" w:styleId="TableGrid">
    <w:name w:val="Table Grid"/>
    <w:basedOn w:val="TableNormal"/>
    <w:uiPriority w:val="39"/>
    <w:rsid w:val="00F00D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6Colorful-Accent2">
    <w:name w:val="Grid Table 6 Colorful Accent 2"/>
    <w:basedOn w:val="TableNormal"/>
    <w:uiPriority w:val="51"/>
    <w:rsid w:val="00302D62"/>
    <w:rPr>
      <w:color w:val="00E2F7" w:themeColor="accent2" w:themeShade="BF"/>
    </w:rPr>
    <w:tblPr>
      <w:tblStyleRowBandSize w:val="1"/>
      <w:tblStyleColBandSize w:val="1"/>
      <w:tblBorders>
        <w:top w:val="single" w:sz="4" w:space="0" w:color="93F5FF" w:themeColor="accent2" w:themeTint="99"/>
        <w:left w:val="single" w:sz="4" w:space="0" w:color="93F5FF" w:themeColor="accent2" w:themeTint="99"/>
        <w:bottom w:val="single" w:sz="4" w:space="0" w:color="93F5FF" w:themeColor="accent2" w:themeTint="99"/>
        <w:right w:val="single" w:sz="4" w:space="0" w:color="93F5FF" w:themeColor="accent2" w:themeTint="99"/>
        <w:insideH w:val="single" w:sz="4" w:space="0" w:color="93F5FF" w:themeColor="accent2" w:themeTint="99"/>
        <w:insideV w:val="single" w:sz="4" w:space="0" w:color="93F5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3F5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F5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BFF" w:themeFill="accent2" w:themeFillTint="33"/>
      </w:tcPr>
    </w:tblStylePr>
    <w:tblStylePr w:type="band1Horz">
      <w:tblPr/>
      <w:tcPr>
        <w:shd w:val="clear" w:color="auto" w:fill="DBFB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302D62"/>
    <w:rPr>
      <w:color w:val="D61800" w:themeColor="accent3" w:themeShade="BF"/>
    </w:rPr>
    <w:tblPr>
      <w:tblStyleRowBandSize w:val="1"/>
      <w:tblStyleColBandSize w:val="1"/>
      <w:tblBorders>
        <w:top w:val="single" w:sz="4" w:space="0" w:color="FF8879" w:themeColor="accent3" w:themeTint="99"/>
        <w:left w:val="single" w:sz="4" w:space="0" w:color="FF8879" w:themeColor="accent3" w:themeTint="99"/>
        <w:bottom w:val="single" w:sz="4" w:space="0" w:color="FF8879" w:themeColor="accent3" w:themeTint="99"/>
        <w:right w:val="single" w:sz="4" w:space="0" w:color="FF8879" w:themeColor="accent3" w:themeTint="99"/>
        <w:insideH w:val="single" w:sz="4" w:space="0" w:color="FF8879" w:themeColor="accent3" w:themeTint="99"/>
        <w:insideV w:val="single" w:sz="4" w:space="0" w:color="FF887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F887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887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D2" w:themeFill="accent3" w:themeFillTint="33"/>
      </w:tcPr>
    </w:tblStylePr>
    <w:tblStylePr w:type="band1Horz">
      <w:tblPr/>
      <w:tcPr>
        <w:shd w:val="clear" w:color="auto" w:fill="FFD7D2" w:themeFill="accent3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E50548"/>
    <w:rPr>
      <w:color w:val="001661" w:themeColor="accent1" w:themeShade="BF"/>
    </w:rPr>
    <w:tblPr>
      <w:tblStyleRowBandSize w:val="1"/>
      <w:tblStyleColBandSize w:val="1"/>
      <w:tblBorders>
        <w:top w:val="single" w:sz="4" w:space="0" w:color="1B50FF" w:themeColor="accent1" w:themeTint="99"/>
        <w:left w:val="single" w:sz="4" w:space="0" w:color="1B50FF" w:themeColor="accent1" w:themeTint="99"/>
        <w:bottom w:val="single" w:sz="4" w:space="0" w:color="1B50FF" w:themeColor="accent1" w:themeTint="99"/>
        <w:right w:val="single" w:sz="4" w:space="0" w:color="1B50FF" w:themeColor="accent1" w:themeTint="99"/>
        <w:insideH w:val="single" w:sz="4" w:space="0" w:color="1B50FF" w:themeColor="accent1" w:themeTint="99"/>
        <w:insideV w:val="single" w:sz="4" w:space="0" w:color="1B50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1B50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B50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4FF" w:themeFill="accent1" w:themeFillTint="33"/>
      </w:tcPr>
    </w:tblStylePr>
    <w:tblStylePr w:type="band1Horz">
      <w:tblPr/>
      <w:tcPr>
        <w:shd w:val="clear" w:color="auto" w:fill="B3C4FF" w:themeFill="accent1" w:themeFillTint="33"/>
      </w:tcPr>
    </w:tblStylePr>
  </w:style>
  <w:style w:type="paragraph" w:customStyle="1" w:styleId="Bulletedlistlevel3">
    <w:name w:val="Bulleted list level 3"/>
    <w:basedOn w:val="Bulletedlistlevel2"/>
    <w:qFormat/>
    <w:rsid w:val="009A0D67"/>
    <w:pPr>
      <w:numPr>
        <w:ilvl w:val="2"/>
      </w:numPr>
      <w:ind w:left="1440"/>
    </w:pPr>
  </w:style>
  <w:style w:type="character" w:styleId="Hyperlink">
    <w:name w:val="Hyperlink"/>
    <w:basedOn w:val="DefaultParagraphFont"/>
    <w:uiPriority w:val="99"/>
    <w:semiHidden/>
    <w:unhideWhenUsed/>
    <w:rsid w:val="006C0AD3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196237"/>
    <w:rPr>
      <w:rFonts w:ascii="Azo Sans" w:hAnsi="Azo Sans"/>
      <w:b/>
      <w:bCs/>
      <w:color w:val="121417" w:themeColor="text1"/>
      <w:lang w:eastAsia="ja-JP"/>
    </w:rPr>
  </w:style>
  <w:style w:type="table" w:styleId="GridTable1Light-Accent1">
    <w:name w:val="Grid Table 1 Light Accent 1"/>
    <w:basedOn w:val="TableNormal"/>
    <w:uiPriority w:val="46"/>
    <w:rsid w:val="00DA3B00"/>
    <w:tblPr>
      <w:tblStyleRowBandSize w:val="1"/>
      <w:tblStyleColBandSize w:val="1"/>
      <w:tblBorders>
        <w:top w:val="single" w:sz="4" w:space="0" w:color="678AFF" w:themeColor="accent1" w:themeTint="66"/>
        <w:left w:val="single" w:sz="4" w:space="0" w:color="678AFF" w:themeColor="accent1" w:themeTint="66"/>
        <w:bottom w:val="single" w:sz="4" w:space="0" w:color="678AFF" w:themeColor="accent1" w:themeTint="66"/>
        <w:right w:val="single" w:sz="4" w:space="0" w:color="678AFF" w:themeColor="accent1" w:themeTint="66"/>
        <w:insideH w:val="single" w:sz="4" w:space="0" w:color="678AFF" w:themeColor="accent1" w:themeTint="66"/>
        <w:insideV w:val="single" w:sz="4" w:space="0" w:color="678A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1B50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B50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CoFTable1">
    <w:name w:val="CoF Table 1"/>
    <w:basedOn w:val="GridTable1Light-Accent1"/>
    <w:uiPriority w:val="99"/>
    <w:rsid w:val="00AA2BE2"/>
    <w:pPr>
      <w:spacing w:before="120" w:after="120" w:line="288" w:lineRule="auto"/>
    </w:pPr>
    <w:rPr>
      <w:rFonts w:ascii="Azo Sans" w:hAnsi="Azo Sans" w:cs="Times New Roman (Body CS)"/>
      <w:sz w:val="21"/>
    </w:rPr>
    <w:tblPr>
      <w:tblBorders>
        <w:top w:val="none" w:sz="0" w:space="0" w:color="auto"/>
        <w:left w:val="none" w:sz="0" w:space="0" w:color="auto"/>
        <w:bottom w:val="single" w:sz="4" w:space="0" w:color="121417" w:themeColor="text1"/>
        <w:right w:val="none" w:sz="0" w:space="0" w:color="auto"/>
        <w:insideH w:val="single" w:sz="8" w:space="0" w:color="121417" w:themeColor="text1"/>
        <w:insideV w:val="none" w:sz="0" w:space="0" w:color="auto"/>
      </w:tblBorders>
      <w:tblCellMar>
        <w:top w:w="14" w:type="dxa"/>
        <w:left w:w="0" w:type="dxa"/>
        <w:bottom w:w="14" w:type="dxa"/>
        <w:right w:w="29" w:type="dxa"/>
      </w:tblCellMar>
    </w:tblPr>
    <w:tblStylePr w:type="firstRow">
      <w:pPr>
        <w:jc w:val="left"/>
      </w:pPr>
      <w:rPr>
        <w:b/>
        <w:bCs/>
      </w:rPr>
      <w:tblPr/>
      <w:tcPr>
        <w:tcBorders>
          <w:top w:val="nil"/>
          <w:left w:val="nil"/>
          <w:bottom w:val="single" w:sz="18" w:space="0" w:color="0059F9" w:themeColor="text2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8" w:space="0" w:color="121417" w:themeColor="text1"/>
          <w:bottom w:val="nil"/>
        </w:tcBorders>
      </w:tcPr>
    </w:tblStylePr>
    <w:tblStylePr w:type="firstCol">
      <w:rPr>
        <w:rFonts w:ascii="Azo Sans" w:hAnsi="Azo Sans"/>
        <w:b w:val="0"/>
        <w:bCs/>
        <w:i w:val="0"/>
        <w:sz w:val="21"/>
      </w:rPr>
    </w:tblStylePr>
    <w:tblStylePr w:type="lastCol">
      <w:pPr>
        <w:jc w:val="left"/>
      </w:pPr>
      <w:rPr>
        <w:rFonts w:ascii="Azo Sans" w:hAnsi="Azo Sans"/>
        <w:b w:val="0"/>
        <w:bCs/>
        <w:color w:val="0059F9" w:themeColor="text2"/>
        <w:sz w:val="21"/>
      </w:rPr>
      <w:tblPr/>
      <w:tcPr>
        <w:vAlign w:val="center"/>
      </w:tcPr>
    </w:tblStyle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Azo Sans" w:hAnsi="Azo Sans"/>
      <w:color w:val="121417" w:themeColor="text1"/>
      <w:sz w:val="20"/>
      <w:szCs w:val="20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14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148A"/>
    <w:rPr>
      <w:rFonts w:ascii="Azo Sans" w:hAnsi="Azo Sans"/>
      <w:b/>
      <w:bCs/>
      <w:color w:val="121417" w:themeColor="text1"/>
      <w:sz w:val="20"/>
      <w:szCs w:val="20"/>
      <w:lang w:eastAsia="ja-JP"/>
    </w:rPr>
  </w:style>
  <w:style w:type="paragraph" w:styleId="Revision">
    <w:name w:val="Revision"/>
    <w:hidden/>
    <w:uiPriority w:val="99"/>
    <w:semiHidden/>
    <w:rsid w:val="0052229E"/>
    <w:rPr>
      <w:rFonts w:ascii="Azo Sans" w:hAnsi="Azo Sans"/>
      <w:color w:val="121417" w:themeColor="text1"/>
      <w:sz w:val="21"/>
      <w:szCs w:val="21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71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dale.Zouhir\OneDrive%20-%20Council%20on%20Foundations\Documents\Custom%20Office%20Templates\Council%20Formal.dotx" TargetMode="External"/></Relationships>
</file>

<file path=word/theme/theme1.xml><?xml version="1.0" encoding="utf-8"?>
<a:theme xmlns:a="http://schemas.openxmlformats.org/drawingml/2006/main" name="Council on Foundations Theme">
  <a:themeElements>
    <a:clrScheme name="Council on Foundations 1">
      <a:dk1>
        <a:srgbClr val="121417"/>
      </a:dk1>
      <a:lt1>
        <a:srgbClr val="FFFFFF"/>
      </a:lt1>
      <a:dk2>
        <a:srgbClr val="0059F9"/>
      </a:dk2>
      <a:lt2>
        <a:srgbClr val="DEE2E6"/>
      </a:lt2>
      <a:accent1>
        <a:srgbClr val="001F82"/>
      </a:accent1>
      <a:accent2>
        <a:srgbClr val="4CF0FF"/>
      </a:accent2>
      <a:accent3>
        <a:srgbClr val="FF3A20"/>
      </a:accent3>
      <a:accent4>
        <a:srgbClr val="FFD300"/>
      </a:accent4>
      <a:accent5>
        <a:srgbClr val="00CC66"/>
      </a:accent5>
      <a:accent6>
        <a:srgbClr val="5D2E8C"/>
      </a:accent6>
      <a:hlink>
        <a:srgbClr val="0059F9"/>
      </a:hlink>
      <a:folHlink>
        <a:srgbClr val="0059F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ouncil on Foundations Theme" id="{293FC6D7-0DC5-1E49-8A75-B6D2D578CA0A}" vid="{9D3C7740-7B56-884D-9ED7-252863DABA4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5E24AD655B714098864FC796B42F28" ma:contentTypeVersion="18" ma:contentTypeDescription="Create a new document." ma:contentTypeScope="" ma:versionID="ad43c97d5da238e582dc2bbf0adcb7f6">
  <xsd:schema xmlns:xsd="http://www.w3.org/2001/XMLSchema" xmlns:xs="http://www.w3.org/2001/XMLSchema" xmlns:p="http://schemas.microsoft.com/office/2006/metadata/properties" xmlns:ns2="6eb7b3c5-6aef-41e5-b74c-a06f2990c0f0" xmlns:ns3="0418d792-2620-4c55-8965-cb7938ea4390" targetNamespace="http://schemas.microsoft.com/office/2006/metadata/properties" ma:root="true" ma:fieldsID="bad53facc5279cc52f649f5f04d24531" ns2:_="" ns3:_="">
    <xsd:import namespace="6eb7b3c5-6aef-41e5-b74c-a06f2990c0f0"/>
    <xsd:import namespace="0418d792-2620-4c55-8965-cb7938ea43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b7b3c5-6aef-41e5-b74c-a06f2990c0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92a1238-aceb-493c-aa3b-ea8ab27f58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18d792-2620-4c55-8965-cb7938ea439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86dfd1f-aad0-401c-8694-4598109ffff7}" ma:internalName="TaxCatchAll" ma:showField="CatchAllData" ma:web="0418d792-2620-4c55-8965-cb7938ea43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418d792-2620-4c55-8965-cb7938ea4390" xsi:nil="true"/>
    <lcf76f155ced4ddcb4097134ff3c332f xmlns="6eb7b3c5-6aef-41e5-b74c-a06f2990c0f0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6F43A51-63B8-402E-954E-12B974C2EE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b7b3c5-6aef-41e5-b74c-a06f2990c0f0"/>
    <ds:schemaRef ds:uri="0418d792-2620-4c55-8965-cb7938ea43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3E9CE1-3929-2049-B814-399AA762326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590432F-842A-403E-8DC0-900C97650889}">
  <ds:schemaRefs>
    <ds:schemaRef ds:uri="http://schemas.microsoft.com/office/2006/metadata/properties"/>
    <ds:schemaRef ds:uri="http://schemas.microsoft.com/office/infopath/2007/PartnerControls"/>
    <ds:schemaRef ds:uri="0418d792-2620-4c55-8965-cb7938ea4390"/>
    <ds:schemaRef ds:uri="6eb7b3c5-6aef-41e5-b74c-a06f2990c0f0"/>
  </ds:schemaRefs>
</ds:datastoreItem>
</file>

<file path=customXml/itemProps4.xml><?xml version="1.0" encoding="utf-8"?>
<ds:datastoreItem xmlns:ds="http://schemas.openxmlformats.org/officeDocument/2006/customXml" ds:itemID="{9688BAA3-40F6-4263-BECA-7DFD7D2C140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Council Formal</Template>
  <TotalTime>27</TotalTime>
  <Pages>3</Pages>
  <Words>405</Words>
  <Characters>2310</Characters>
  <Application>Microsoft Office Word</Application>
  <DocSecurity>0</DocSecurity>
  <Lines>19</Lines>
  <Paragraphs>5</Paragraphs>
  <ScaleCrop>false</ScaleCrop>
  <Company/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Nidale Zouhir</dc:creator>
  <cp:keywords/>
  <dc:description/>
  <cp:lastModifiedBy>Jenn Holcomb</cp:lastModifiedBy>
  <cp:revision>10</cp:revision>
  <cp:lastPrinted>2024-07-19T19:33:00Z</cp:lastPrinted>
  <dcterms:created xsi:type="dcterms:W3CDTF">2025-03-11T21:15:00Z</dcterms:created>
  <dcterms:modified xsi:type="dcterms:W3CDTF">2025-03-13T23:25:00Z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0x0101001F5E24AD655B714098864FC796B42F28</vt:lpwstr>
  </property>
  <property fmtid="{D5CDD505-2E9C-101B-9397-08002B2CF9AE}" pid="3" name="MediaServiceImageTags">
    <vt:lpwstr/>
  </property>
</Properties>
</file>